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9F8" w:rsidRDefault="000D59F8">
      <w:pPr>
        <w:rPr>
          <w:sz w:val="2"/>
        </w:rPr>
      </w:pPr>
    </w:p>
    <w:p w:rsidR="00A6784C" w:rsidRDefault="00A6784C" w:rsidP="00A6784C">
      <w:pPr>
        <w:rPr>
          <w:sz w:val="20"/>
          <w:szCs w:val="20"/>
          <w:u w:val="single"/>
        </w:rPr>
      </w:pPr>
    </w:p>
    <w:p w:rsidR="00F201CF" w:rsidRDefault="00A6784C" w:rsidP="0061757C">
      <w:pPr>
        <w:rPr>
          <w:b/>
        </w:rPr>
      </w:pPr>
      <w:r>
        <w:rPr>
          <w:b/>
        </w:rPr>
        <w:t xml:space="preserve">                                              </w:t>
      </w:r>
      <w:r w:rsidR="00D621B2">
        <w:rPr>
          <w:b/>
        </w:rPr>
        <w:t>Схема расположения</w:t>
      </w:r>
      <w:r w:rsidR="00D621B2" w:rsidRPr="00693753">
        <w:rPr>
          <w:b/>
        </w:rPr>
        <w:t xml:space="preserve"> земельн</w:t>
      </w:r>
      <w:r w:rsidR="00D621B2">
        <w:rPr>
          <w:b/>
        </w:rPr>
        <w:t>ого</w:t>
      </w:r>
      <w:r w:rsidR="00D621B2" w:rsidRPr="00693753">
        <w:rPr>
          <w:b/>
        </w:rPr>
        <w:t xml:space="preserve"> участк</w:t>
      </w:r>
      <w:r w:rsidR="00D621B2">
        <w:rPr>
          <w:b/>
        </w:rPr>
        <w:t>а</w:t>
      </w:r>
    </w:p>
    <w:p w:rsidR="00344870" w:rsidRPr="00D621B2" w:rsidRDefault="00D621B2" w:rsidP="00C826C4">
      <w:pPr>
        <w:jc w:val="center"/>
      </w:pPr>
      <w:r>
        <w:rPr>
          <w:b/>
        </w:rPr>
        <w:t>на кадастровом плане территории</w:t>
      </w:r>
    </w:p>
    <w:tbl>
      <w:tblPr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C826C4" w:rsidRPr="005B4876">
        <w:tc>
          <w:tcPr>
            <w:tcW w:w="10206" w:type="dxa"/>
            <w:shd w:val="clear" w:color="auto" w:fill="auto"/>
          </w:tcPr>
          <w:p w:rsidR="00D621B2" w:rsidRDefault="00D621B2" w:rsidP="00D621B2">
            <w:r w:rsidRPr="00C07102">
              <w:rPr>
                <w:b/>
              </w:rPr>
              <w:t>Условный номер земельного участка</w:t>
            </w:r>
            <w:r>
              <w:t xml:space="preserve">: </w:t>
            </w:r>
            <w:r w:rsidR="00A0299B">
              <w:t>-</w:t>
            </w:r>
          </w:p>
          <w:p w:rsidR="00D621B2" w:rsidRPr="00C957F2" w:rsidRDefault="00D621B2" w:rsidP="00D621B2">
            <w:r w:rsidRPr="00B9430F">
              <w:rPr>
                <w:b/>
              </w:rPr>
              <w:t>Кадастровый квартал</w:t>
            </w:r>
            <w:r>
              <w:t xml:space="preserve">: </w:t>
            </w:r>
            <w:r w:rsidR="008E5E88">
              <w:t>48:15:0490201</w:t>
            </w:r>
          </w:p>
          <w:p w:rsidR="008E5E88" w:rsidRDefault="00275F72" w:rsidP="00D621B2">
            <w:r>
              <w:rPr>
                <w:b/>
              </w:rPr>
              <w:t>Адрес либо описание местоположения земельного участка</w:t>
            </w:r>
            <w:r w:rsidR="00D621B2">
              <w:t xml:space="preserve">: </w:t>
            </w:r>
            <w:r w:rsidR="001D5432" w:rsidRPr="00E30C52">
              <w:t xml:space="preserve">Российская Федерация, Липецкая область, </w:t>
            </w:r>
            <w:r w:rsidR="00822341">
              <w:t xml:space="preserve">Тербунский муниципальный район, сельское поселение </w:t>
            </w:r>
            <w:r w:rsidR="00613323">
              <w:t xml:space="preserve">Борковский сельсовет, село Борки, улица </w:t>
            </w:r>
            <w:r w:rsidR="00A0299B">
              <w:t>Садовая</w:t>
            </w:r>
          </w:p>
          <w:p w:rsidR="00D621B2" w:rsidRDefault="00D621B2" w:rsidP="00D621B2">
            <w:r w:rsidRPr="00B9430F">
              <w:rPr>
                <w:b/>
              </w:rPr>
              <w:t>Категория земель</w:t>
            </w:r>
            <w:r>
              <w:t xml:space="preserve">: </w:t>
            </w:r>
            <w:r w:rsidR="00822341">
              <w:t>Земли населенных пунктов</w:t>
            </w:r>
          </w:p>
          <w:p w:rsidR="00D621B2" w:rsidRDefault="00D621B2" w:rsidP="00D621B2">
            <w:r w:rsidRPr="00B9430F">
              <w:rPr>
                <w:b/>
              </w:rPr>
              <w:t>Обозначение и вид территориальной зоны</w:t>
            </w:r>
            <w:r>
              <w:t xml:space="preserve">: </w:t>
            </w:r>
            <w:r w:rsidR="008D3B11">
              <w:t>Ж</w:t>
            </w:r>
            <w:r w:rsidR="00822341">
              <w:t>1</w:t>
            </w:r>
            <w:r w:rsidR="00A45DD2">
              <w:t xml:space="preserve"> (</w:t>
            </w:r>
            <w:r w:rsidR="00822341">
              <w:t>Зона застройки индивидуальными жилыми домами</w:t>
            </w:r>
            <w:r w:rsidR="000E0AED">
              <w:t>)</w:t>
            </w:r>
          </w:p>
          <w:p w:rsidR="00DC413A" w:rsidRDefault="00D621B2" w:rsidP="00DC413A">
            <w:r w:rsidRPr="00B9430F">
              <w:rPr>
                <w:b/>
              </w:rPr>
              <w:t>Вид разрешенного использования</w:t>
            </w:r>
            <w:r>
              <w:t xml:space="preserve">: </w:t>
            </w:r>
            <w:r w:rsidR="008E5E88">
              <w:t>___________________________________________________</w:t>
            </w:r>
          </w:p>
          <w:p w:rsidR="00C826C4" w:rsidRPr="00275F72" w:rsidRDefault="00D621B2" w:rsidP="00DC413A">
            <w:r w:rsidRPr="00D149DD">
              <w:rPr>
                <w:b/>
              </w:rPr>
              <w:t>Система координат:</w:t>
            </w:r>
            <w:r>
              <w:t xml:space="preserve"> </w:t>
            </w:r>
            <w:r w:rsidR="00275F72">
              <w:t>МСК 48, зона 1</w:t>
            </w:r>
          </w:p>
        </w:tc>
      </w:tr>
      <w:tr w:rsidR="00C826C4" w:rsidRPr="005B4876">
        <w:tc>
          <w:tcPr>
            <w:tcW w:w="10206" w:type="dxa"/>
            <w:shd w:val="clear" w:color="auto" w:fill="auto"/>
          </w:tcPr>
          <w:p w:rsidR="00C826C4" w:rsidRPr="00C826C4" w:rsidRDefault="00C826C4" w:rsidP="008E5E88">
            <w:r w:rsidRPr="00A0299B">
              <w:rPr>
                <w:b/>
              </w:rPr>
              <w:t>Площадь земельного участка</w:t>
            </w:r>
            <w:r w:rsidR="00A0299B" w:rsidRPr="00A0299B">
              <w:rPr>
                <w:b/>
              </w:rPr>
              <w:t>:</w:t>
            </w:r>
            <w:r w:rsidRPr="00C826C4">
              <w:t xml:space="preserve"> </w:t>
            </w:r>
            <w:r w:rsidR="008E5E88">
              <w:t>969</w:t>
            </w:r>
            <w:r w:rsidRPr="00A0299B">
              <w:t xml:space="preserve"> м</w:t>
            </w:r>
            <w:r w:rsidRPr="00A0299B">
              <w:rPr>
                <w:vertAlign w:val="superscript"/>
              </w:rPr>
              <w:t>2</w:t>
            </w:r>
          </w:p>
        </w:tc>
      </w:tr>
    </w:tbl>
    <w:p w:rsidR="00F201CF" w:rsidRDefault="00F201CF" w:rsidP="002E69BF">
      <w:pPr>
        <w:rPr>
          <w:sz w:val="8"/>
          <w:szCs w:val="8"/>
          <w:lang w:val="en-US"/>
        </w:rPr>
      </w:pPr>
    </w:p>
    <w:p w:rsidR="008E5E88" w:rsidRDefault="00A835EB" w:rsidP="00A835EB">
      <w:pPr>
        <w:ind w:left="-142"/>
        <w:jc w:val="center"/>
      </w:pPr>
      <w:bookmarkStart w:id="0" w:name="_GoBack"/>
      <w:r>
        <w:rPr>
          <w:noProof/>
          <w:sz w:val="8"/>
          <w:szCs w:val="8"/>
        </w:rPr>
        <w:drawing>
          <wp:inline distT="0" distB="0" distL="0" distR="0">
            <wp:extent cx="6147288" cy="6158135"/>
            <wp:effectExtent l="19050" t="0" r="586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289" cy="615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410F5" w:rsidRDefault="00A410F5" w:rsidP="00D70A6B">
      <w:pPr>
        <w:ind w:left="4395"/>
        <w:jc w:val="center"/>
      </w:pPr>
    </w:p>
    <w:p w:rsidR="00A410F5" w:rsidRDefault="00A410F5" w:rsidP="00D70A6B">
      <w:pPr>
        <w:ind w:left="4395"/>
        <w:jc w:val="center"/>
      </w:pPr>
    </w:p>
    <w:p w:rsidR="00A410F5" w:rsidRDefault="00A410F5" w:rsidP="00D70A6B">
      <w:pPr>
        <w:ind w:left="4395"/>
        <w:jc w:val="center"/>
      </w:pPr>
    </w:p>
    <w:p w:rsidR="00A410F5" w:rsidRDefault="00A410F5" w:rsidP="00D70A6B">
      <w:pPr>
        <w:ind w:left="4395"/>
        <w:jc w:val="center"/>
      </w:pPr>
    </w:p>
    <w:p w:rsidR="00A410F5" w:rsidRDefault="00A410F5" w:rsidP="00D70A6B">
      <w:pPr>
        <w:ind w:left="4395"/>
        <w:jc w:val="center"/>
      </w:pPr>
    </w:p>
    <w:p w:rsidR="00A410F5" w:rsidRDefault="00A410F5" w:rsidP="00D70A6B">
      <w:pPr>
        <w:ind w:left="4395"/>
        <w:jc w:val="center"/>
      </w:pPr>
    </w:p>
    <w:p w:rsidR="00F201CF" w:rsidRDefault="00F201CF" w:rsidP="00D70A6B">
      <w:pPr>
        <w:ind w:left="4395"/>
        <w:jc w:val="center"/>
      </w:pPr>
      <w:r>
        <w:lastRenderedPageBreak/>
        <w:t>Приложение №1</w:t>
      </w:r>
    </w:p>
    <w:p w:rsidR="00D70A6B" w:rsidRDefault="00F201CF" w:rsidP="00D70A6B">
      <w:pPr>
        <w:ind w:left="4395"/>
        <w:jc w:val="center"/>
        <w:rPr>
          <w:b/>
        </w:rPr>
      </w:pPr>
      <w:r>
        <w:t xml:space="preserve">к </w:t>
      </w:r>
      <w:r w:rsidRPr="00A6784C">
        <w:rPr>
          <w:b/>
        </w:rPr>
        <w:t>Схеме расположения земельного участка</w:t>
      </w:r>
    </w:p>
    <w:p w:rsidR="00275F72" w:rsidRDefault="00275F72" w:rsidP="00D70A6B">
      <w:pPr>
        <w:ind w:left="4395"/>
        <w:jc w:val="center"/>
        <w:rPr>
          <w:b/>
        </w:rPr>
      </w:pPr>
      <w:r w:rsidRPr="00A6784C">
        <w:rPr>
          <w:b/>
        </w:rPr>
        <w:t xml:space="preserve">на кадастровом плане </w:t>
      </w:r>
      <w:r w:rsidR="00E55C21" w:rsidRPr="00A6784C">
        <w:rPr>
          <w:b/>
        </w:rPr>
        <w:t>территории</w:t>
      </w:r>
    </w:p>
    <w:p w:rsidR="00F201CF" w:rsidRDefault="00F201CF" w:rsidP="00275F72">
      <w:pPr>
        <w:ind w:left="5670"/>
      </w:pPr>
    </w:p>
    <w:tbl>
      <w:tblPr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3687"/>
      </w:tblGrid>
      <w:tr w:rsidR="00F201CF" w:rsidRPr="005B4876" w:rsidTr="00DC413A">
        <w:tc>
          <w:tcPr>
            <w:tcW w:w="2802" w:type="dxa"/>
            <w:vMerge w:val="restart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Обозначение характерных точек границ</w:t>
            </w:r>
          </w:p>
        </w:tc>
        <w:tc>
          <w:tcPr>
            <w:tcW w:w="7404" w:type="dxa"/>
            <w:gridSpan w:val="2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  <w:rPr>
                <w:lang w:val="en-US"/>
              </w:rPr>
            </w:pPr>
            <w:r w:rsidRPr="00C826C4">
              <w:t>Координаты, м</w:t>
            </w:r>
          </w:p>
        </w:tc>
      </w:tr>
      <w:tr w:rsidR="00F201CF" w:rsidRPr="005B4876" w:rsidTr="00DC413A">
        <w:tc>
          <w:tcPr>
            <w:tcW w:w="2802" w:type="dxa"/>
            <w:vMerge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rPr>
                <w:lang w:val="en-US"/>
              </w:rPr>
              <w:t>X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  <w:rPr>
                <w:lang w:val="en-US"/>
              </w:rPr>
            </w:pPr>
            <w:r w:rsidRPr="00C826C4">
              <w:rPr>
                <w:lang w:val="en-US"/>
              </w:rPr>
              <w:t>Y</w:t>
            </w:r>
          </w:p>
        </w:tc>
      </w:tr>
      <w:tr w:rsidR="00F201CF" w:rsidRPr="005B4876" w:rsidTr="00DC413A">
        <w:tc>
          <w:tcPr>
            <w:tcW w:w="2802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2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3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368097.06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1224142.67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2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368094.43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1224154.73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368074.06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1224151.13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4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368009.11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1224141.21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5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368008.25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1224140.67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6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368016.68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1224112.92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7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368017.27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1224113.08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8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368013.10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1224131.93</w:t>
            </w:r>
          </w:p>
        </w:tc>
      </w:tr>
      <w:tr w:rsidR="008E5E88" w:rsidRPr="005B4876" w:rsidTr="00A6784C">
        <w:tc>
          <w:tcPr>
            <w:tcW w:w="2802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368097.06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8E5E88" w:rsidRDefault="008E5E88">
            <w:pPr>
              <w:jc w:val="center"/>
            </w:pPr>
            <w:r>
              <w:t>1224142.67</w:t>
            </w:r>
          </w:p>
        </w:tc>
      </w:tr>
      <w:tr w:rsidR="00DC2F7E" w:rsidRPr="005B4876" w:rsidTr="00DC413A">
        <w:trPr>
          <w:trHeight w:hRule="exact" w:val="113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DC2F7E" w:rsidRDefault="00DC2F7E" w:rsidP="00DC413A">
            <w:pPr>
              <w:jc w:val="center"/>
            </w:pPr>
          </w:p>
        </w:tc>
      </w:tr>
    </w:tbl>
    <w:p w:rsidR="00F201CF" w:rsidRDefault="00F201CF" w:rsidP="00F201CF"/>
    <w:p w:rsidR="008A50B2" w:rsidRDefault="008A50B2" w:rsidP="008A50B2">
      <w:pPr>
        <w:pageBreakBefore/>
        <w:ind w:left="4394"/>
        <w:jc w:val="center"/>
      </w:pPr>
      <w:r>
        <w:lastRenderedPageBreak/>
        <w:t>Приложение №2</w:t>
      </w:r>
    </w:p>
    <w:p w:rsidR="008A50B2" w:rsidRDefault="008A50B2" w:rsidP="008A50B2">
      <w:pPr>
        <w:ind w:left="4395"/>
        <w:jc w:val="center"/>
        <w:rPr>
          <w:b/>
        </w:rPr>
      </w:pPr>
      <w:r>
        <w:t xml:space="preserve">к </w:t>
      </w:r>
      <w:r w:rsidRPr="00A6784C">
        <w:rPr>
          <w:b/>
        </w:rPr>
        <w:t>Схеме расположения земельного участка</w:t>
      </w:r>
    </w:p>
    <w:p w:rsidR="008A50B2" w:rsidRDefault="008A50B2" w:rsidP="008A50B2">
      <w:pPr>
        <w:ind w:left="4395"/>
        <w:jc w:val="center"/>
        <w:rPr>
          <w:b/>
        </w:rPr>
      </w:pPr>
      <w:r w:rsidRPr="00A6784C">
        <w:rPr>
          <w:b/>
        </w:rPr>
        <w:t>на кадастровом плане территории</w:t>
      </w:r>
    </w:p>
    <w:p w:rsidR="008A50B2" w:rsidRDefault="008A50B2" w:rsidP="008A50B2">
      <w:pPr>
        <w:jc w:val="center"/>
      </w:pPr>
    </w:p>
    <w:bookmarkStart w:id="1" w:name="_MON_1746941249"/>
    <w:bookmarkStart w:id="2" w:name="_MON_1760355555"/>
    <w:bookmarkStart w:id="3" w:name="_MON_1746940153"/>
    <w:bookmarkStart w:id="4" w:name="_MON_1797922305"/>
    <w:bookmarkStart w:id="5" w:name="_MON_1745822914"/>
    <w:bookmarkStart w:id="6" w:name="_MON_1805026409"/>
    <w:bookmarkEnd w:id="1"/>
    <w:bookmarkEnd w:id="2"/>
    <w:bookmarkEnd w:id="3"/>
    <w:bookmarkEnd w:id="4"/>
    <w:bookmarkEnd w:id="5"/>
    <w:bookmarkEnd w:id="6"/>
    <w:bookmarkStart w:id="7" w:name="_MON_1752486143"/>
    <w:bookmarkEnd w:id="7"/>
    <w:p w:rsidR="008A50B2" w:rsidRDefault="00DF0912" w:rsidP="008A50B2">
      <w:pPr>
        <w:jc w:val="center"/>
      </w:pPr>
      <w:r>
        <w:object w:dxaOrig="11091" w:dyaOrig="10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469.5pt" o:ole="">
            <v:imagedata r:id="rId8" o:title=""/>
          </v:shape>
          <o:OLEObject Type="Embed" ProgID="Excel.Sheet.12" ShapeID="_x0000_i1025" DrawAspect="Content" ObjectID="_1845727096" r:id="rId9"/>
        </w:object>
      </w:r>
    </w:p>
    <w:sectPr w:rsidR="008A50B2" w:rsidSect="009A0537">
      <w:footerReference w:type="even" r:id="rId10"/>
      <w:footerReference w:type="default" r:id="rId11"/>
      <w:pgSz w:w="11906" w:h="16838" w:code="9"/>
      <w:pgMar w:top="284" w:right="567" w:bottom="567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870" w:rsidRDefault="00B30870">
      <w:r>
        <w:separator/>
      </w:r>
    </w:p>
  </w:endnote>
  <w:endnote w:type="continuationSeparator" w:id="0">
    <w:p w:rsidR="00B30870" w:rsidRDefault="00B3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22" w:rsidRDefault="008401B2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C552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5522" w:rsidRDefault="001C5522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22" w:rsidRDefault="001C5522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870" w:rsidRDefault="00B30870">
      <w:r>
        <w:separator/>
      </w:r>
    </w:p>
  </w:footnote>
  <w:footnote w:type="continuationSeparator" w:id="0">
    <w:p w:rsidR="00B30870" w:rsidRDefault="00B30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1B2"/>
    <w:rsid w:val="0002779B"/>
    <w:rsid w:val="00042F3B"/>
    <w:rsid w:val="00045956"/>
    <w:rsid w:val="00063847"/>
    <w:rsid w:val="0007437B"/>
    <w:rsid w:val="00083A13"/>
    <w:rsid w:val="00083E57"/>
    <w:rsid w:val="000C3D2A"/>
    <w:rsid w:val="000C65DC"/>
    <w:rsid w:val="000C6E39"/>
    <w:rsid w:val="000D59F8"/>
    <w:rsid w:val="000E0AED"/>
    <w:rsid w:val="000E0AF3"/>
    <w:rsid w:val="000E0D92"/>
    <w:rsid w:val="000E54D2"/>
    <w:rsid w:val="000E56A9"/>
    <w:rsid w:val="000E6177"/>
    <w:rsid w:val="000F41E4"/>
    <w:rsid w:val="000F6F3E"/>
    <w:rsid w:val="0011755A"/>
    <w:rsid w:val="001200D0"/>
    <w:rsid w:val="00122D6B"/>
    <w:rsid w:val="00164978"/>
    <w:rsid w:val="00170DEB"/>
    <w:rsid w:val="001A2F3F"/>
    <w:rsid w:val="001A6411"/>
    <w:rsid w:val="001A7A22"/>
    <w:rsid w:val="001B7070"/>
    <w:rsid w:val="001C3AD5"/>
    <w:rsid w:val="001C5522"/>
    <w:rsid w:val="001C6FA3"/>
    <w:rsid w:val="001D1BAD"/>
    <w:rsid w:val="001D5432"/>
    <w:rsid w:val="00205772"/>
    <w:rsid w:val="00235B59"/>
    <w:rsid w:val="0024253C"/>
    <w:rsid w:val="00256C72"/>
    <w:rsid w:val="00265148"/>
    <w:rsid w:val="00275F72"/>
    <w:rsid w:val="002772FC"/>
    <w:rsid w:val="00281DA4"/>
    <w:rsid w:val="002A30B3"/>
    <w:rsid w:val="002C09BF"/>
    <w:rsid w:val="002E3FCA"/>
    <w:rsid w:val="002E69BF"/>
    <w:rsid w:val="003129C3"/>
    <w:rsid w:val="00326007"/>
    <w:rsid w:val="00335943"/>
    <w:rsid w:val="00335B15"/>
    <w:rsid w:val="00344870"/>
    <w:rsid w:val="003503D9"/>
    <w:rsid w:val="003549A0"/>
    <w:rsid w:val="00374288"/>
    <w:rsid w:val="0038624B"/>
    <w:rsid w:val="003A159D"/>
    <w:rsid w:val="003A6CCA"/>
    <w:rsid w:val="003C5B30"/>
    <w:rsid w:val="003C627B"/>
    <w:rsid w:val="003F3DBA"/>
    <w:rsid w:val="003F7F20"/>
    <w:rsid w:val="0040456D"/>
    <w:rsid w:val="004179A5"/>
    <w:rsid w:val="00432044"/>
    <w:rsid w:val="00473C58"/>
    <w:rsid w:val="004951A1"/>
    <w:rsid w:val="004C2A63"/>
    <w:rsid w:val="004C5DA1"/>
    <w:rsid w:val="00516136"/>
    <w:rsid w:val="0052778D"/>
    <w:rsid w:val="00536C82"/>
    <w:rsid w:val="00540AC5"/>
    <w:rsid w:val="0054169C"/>
    <w:rsid w:val="005637F9"/>
    <w:rsid w:val="00563CC4"/>
    <w:rsid w:val="00576B2C"/>
    <w:rsid w:val="00583DAE"/>
    <w:rsid w:val="00584644"/>
    <w:rsid w:val="005B4876"/>
    <w:rsid w:val="005B77DD"/>
    <w:rsid w:val="005D6991"/>
    <w:rsid w:val="005E54FE"/>
    <w:rsid w:val="00606548"/>
    <w:rsid w:val="00613323"/>
    <w:rsid w:val="006151C2"/>
    <w:rsid w:val="0061757C"/>
    <w:rsid w:val="006309B2"/>
    <w:rsid w:val="006608BA"/>
    <w:rsid w:val="006731FF"/>
    <w:rsid w:val="00693753"/>
    <w:rsid w:val="006A0AC3"/>
    <w:rsid w:val="006A16E6"/>
    <w:rsid w:val="006A750A"/>
    <w:rsid w:val="006B7EAA"/>
    <w:rsid w:val="006C1AA7"/>
    <w:rsid w:val="0071241E"/>
    <w:rsid w:val="00724B44"/>
    <w:rsid w:val="00732DEE"/>
    <w:rsid w:val="007827D5"/>
    <w:rsid w:val="007869E7"/>
    <w:rsid w:val="007915B4"/>
    <w:rsid w:val="007B1A3F"/>
    <w:rsid w:val="007B21FA"/>
    <w:rsid w:val="007C7EEC"/>
    <w:rsid w:val="007D4C30"/>
    <w:rsid w:val="007E1B10"/>
    <w:rsid w:val="00822341"/>
    <w:rsid w:val="00835B1C"/>
    <w:rsid w:val="00836A1B"/>
    <w:rsid w:val="008401B2"/>
    <w:rsid w:val="008655D9"/>
    <w:rsid w:val="00883461"/>
    <w:rsid w:val="008A19AA"/>
    <w:rsid w:val="008A50B2"/>
    <w:rsid w:val="008B4695"/>
    <w:rsid w:val="008D3B11"/>
    <w:rsid w:val="008D51C3"/>
    <w:rsid w:val="008E5E88"/>
    <w:rsid w:val="00912984"/>
    <w:rsid w:val="00914FCC"/>
    <w:rsid w:val="00920541"/>
    <w:rsid w:val="00926792"/>
    <w:rsid w:val="009543C0"/>
    <w:rsid w:val="00960D2C"/>
    <w:rsid w:val="009829DB"/>
    <w:rsid w:val="009922D3"/>
    <w:rsid w:val="0099366D"/>
    <w:rsid w:val="00997D38"/>
    <w:rsid w:val="009A0537"/>
    <w:rsid w:val="009A0C27"/>
    <w:rsid w:val="009D4F0B"/>
    <w:rsid w:val="009E4B76"/>
    <w:rsid w:val="009F3C61"/>
    <w:rsid w:val="00A0299B"/>
    <w:rsid w:val="00A032C8"/>
    <w:rsid w:val="00A118A7"/>
    <w:rsid w:val="00A410F5"/>
    <w:rsid w:val="00A45DD2"/>
    <w:rsid w:val="00A5466C"/>
    <w:rsid w:val="00A6784C"/>
    <w:rsid w:val="00A835EB"/>
    <w:rsid w:val="00AA4445"/>
    <w:rsid w:val="00AD0B32"/>
    <w:rsid w:val="00B04E98"/>
    <w:rsid w:val="00B3040D"/>
    <w:rsid w:val="00B30870"/>
    <w:rsid w:val="00B31482"/>
    <w:rsid w:val="00B4125C"/>
    <w:rsid w:val="00B443F2"/>
    <w:rsid w:val="00B517EC"/>
    <w:rsid w:val="00B51A4D"/>
    <w:rsid w:val="00B52667"/>
    <w:rsid w:val="00B5433D"/>
    <w:rsid w:val="00B86A97"/>
    <w:rsid w:val="00B90700"/>
    <w:rsid w:val="00BC0A51"/>
    <w:rsid w:val="00BC234A"/>
    <w:rsid w:val="00BC7661"/>
    <w:rsid w:val="00BD188A"/>
    <w:rsid w:val="00BE1C64"/>
    <w:rsid w:val="00BF382A"/>
    <w:rsid w:val="00C150A8"/>
    <w:rsid w:val="00C30323"/>
    <w:rsid w:val="00C41079"/>
    <w:rsid w:val="00C54B37"/>
    <w:rsid w:val="00C826C4"/>
    <w:rsid w:val="00C924DD"/>
    <w:rsid w:val="00C965EE"/>
    <w:rsid w:val="00CB7982"/>
    <w:rsid w:val="00CC4C2B"/>
    <w:rsid w:val="00CD366A"/>
    <w:rsid w:val="00CF5463"/>
    <w:rsid w:val="00CF75EF"/>
    <w:rsid w:val="00D00B35"/>
    <w:rsid w:val="00D04BB8"/>
    <w:rsid w:val="00D15297"/>
    <w:rsid w:val="00D31A86"/>
    <w:rsid w:val="00D34B3A"/>
    <w:rsid w:val="00D367DA"/>
    <w:rsid w:val="00D42EF9"/>
    <w:rsid w:val="00D4425F"/>
    <w:rsid w:val="00D60456"/>
    <w:rsid w:val="00D610A2"/>
    <w:rsid w:val="00D621B2"/>
    <w:rsid w:val="00D65BF5"/>
    <w:rsid w:val="00D70A6B"/>
    <w:rsid w:val="00DA3B4D"/>
    <w:rsid w:val="00DC2F7E"/>
    <w:rsid w:val="00DC3827"/>
    <w:rsid w:val="00DC413A"/>
    <w:rsid w:val="00DF0912"/>
    <w:rsid w:val="00DF6A6C"/>
    <w:rsid w:val="00DF6DEC"/>
    <w:rsid w:val="00DF7293"/>
    <w:rsid w:val="00E24D8E"/>
    <w:rsid w:val="00E34A2D"/>
    <w:rsid w:val="00E47F16"/>
    <w:rsid w:val="00E55143"/>
    <w:rsid w:val="00E55C21"/>
    <w:rsid w:val="00E615C5"/>
    <w:rsid w:val="00E8672D"/>
    <w:rsid w:val="00EA3E1F"/>
    <w:rsid w:val="00EB0B42"/>
    <w:rsid w:val="00EC0C64"/>
    <w:rsid w:val="00EE130E"/>
    <w:rsid w:val="00EE1FBE"/>
    <w:rsid w:val="00EE2C78"/>
    <w:rsid w:val="00EE56A5"/>
    <w:rsid w:val="00F01E8A"/>
    <w:rsid w:val="00F07C00"/>
    <w:rsid w:val="00F201CF"/>
    <w:rsid w:val="00F403D5"/>
    <w:rsid w:val="00F550FD"/>
    <w:rsid w:val="00F969E1"/>
    <w:rsid w:val="00FC48B8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449D3"/>
  <w15:docId w15:val="{32B7FA87-FE69-4EF8-B549-FFD82990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312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rsid w:val="00D60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60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Excel.xls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93;&#1077;&#1084;&#1072;%20&#1050;&#1055;&#1058;\&#1064;&#1072;&#1073;&#1083;&#1086;&#1085;&#1099;%20&#1055;&#1057;&#1050;\&#1057;&#1093;&#1077;&#1084;&#1072;&#1050;&#1055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СхемаКПТ</Template>
  <TotalTime>38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VITEK706</dc:creator>
  <cp:lastModifiedBy>Зайцева Екатерина Николаевна</cp:lastModifiedBy>
  <cp:revision>25</cp:revision>
  <cp:lastPrinted>2025-04-01T12:28:00Z</cp:lastPrinted>
  <dcterms:created xsi:type="dcterms:W3CDTF">2023-05-17T07:06:00Z</dcterms:created>
  <dcterms:modified xsi:type="dcterms:W3CDTF">2026-07-16T14:12:00Z</dcterms:modified>
</cp:coreProperties>
</file>